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82E60" w14:textId="77777777" w:rsidR="00B86626" w:rsidRDefault="00B86626" w:rsidP="00B04AAB">
      <w:pPr>
        <w:rPr>
          <w:lang w:val="fr-FR" w:bidi="ar-TN"/>
        </w:rPr>
      </w:pPr>
    </w:p>
    <w:p w14:paraId="7BF7D976" w14:textId="77777777" w:rsidR="00B86626" w:rsidRDefault="00B86626">
      <w:pPr>
        <w:jc w:val="right"/>
        <w:rPr>
          <w:lang w:val="fr-FR" w:bidi="ar-TN"/>
        </w:rPr>
      </w:pPr>
    </w:p>
    <w:p w14:paraId="6E5E73BC" w14:textId="77777777" w:rsidR="00B86626" w:rsidRDefault="00B86626">
      <w:pPr>
        <w:jc w:val="right"/>
        <w:rPr>
          <w:rtl/>
          <w:lang w:val="fr-FR" w:bidi="ar-TN"/>
        </w:rPr>
      </w:pPr>
    </w:p>
    <w:p w14:paraId="388AD47B" w14:textId="77777777" w:rsidR="00C31FD2" w:rsidRDefault="00C31FD2" w:rsidP="001473B9">
      <w:pPr>
        <w:rPr>
          <w:lang w:val="fr-FR" w:bidi="ar-TN"/>
        </w:rPr>
      </w:pPr>
    </w:p>
    <w:p w14:paraId="41063CCA" w14:textId="77777777" w:rsidR="00C31FD2" w:rsidRDefault="00C31FD2">
      <w:pPr>
        <w:jc w:val="right"/>
        <w:rPr>
          <w:lang w:val="fr-FR" w:bidi="ar-TN"/>
        </w:rPr>
      </w:pPr>
    </w:p>
    <w:p w14:paraId="2756DD83" w14:textId="77777777" w:rsidR="00DE3DC0" w:rsidRDefault="00DE3DC0">
      <w:pPr>
        <w:jc w:val="right"/>
        <w:rPr>
          <w:lang w:val="fr-FR" w:bidi="ar-TN"/>
        </w:rPr>
      </w:pPr>
    </w:p>
    <w:p w14:paraId="4A7CB30C" w14:textId="77777777" w:rsidR="00192DCA" w:rsidRDefault="00192DCA">
      <w:pPr>
        <w:jc w:val="right"/>
        <w:rPr>
          <w:rtl/>
          <w:lang w:val="fr-FR" w:bidi="ar-TN"/>
        </w:rPr>
      </w:pPr>
    </w:p>
    <w:p w14:paraId="2CED9FA3" w14:textId="77777777" w:rsidR="00793165" w:rsidRDefault="00793165" w:rsidP="00C31FD2">
      <w:pPr>
        <w:rPr>
          <w:lang w:val="fr-FR" w:bidi="ar-TN"/>
        </w:rPr>
      </w:pPr>
    </w:p>
    <w:p w14:paraId="559452B5" w14:textId="63D6C385" w:rsidR="00B35FC2" w:rsidRPr="00B04AAB" w:rsidRDefault="00242249" w:rsidP="00B04AAB">
      <w:pPr>
        <w:rPr>
          <w:b/>
          <w:bCs/>
          <w:lang w:val="fr-FR" w:bidi="ar-TN"/>
        </w:rPr>
      </w:pPr>
      <w:r>
        <w:rPr>
          <w:b/>
          <w:bCs/>
          <w:lang w:val="fr-FR" w:bidi="ar-TN"/>
        </w:rPr>
        <w:t>……………………</w:t>
      </w:r>
      <w:r w:rsidR="00C31FD2" w:rsidRPr="00C31FD2">
        <w:rPr>
          <w:b/>
          <w:bCs/>
          <w:lang w:val="fr-FR" w:bidi="ar-TN"/>
        </w:rPr>
        <w:t xml:space="preserve"> LE </w:t>
      </w:r>
      <w:r>
        <w:rPr>
          <w:b/>
          <w:bCs/>
          <w:lang w:val="fr-FR" w:bidi="ar-TN"/>
        </w:rPr>
        <w:t>…………….</w:t>
      </w:r>
    </w:p>
    <w:p w14:paraId="3635C0E5" w14:textId="77777777" w:rsidR="00C31FD2" w:rsidRDefault="00C31FD2" w:rsidP="00C31FD2">
      <w:pPr>
        <w:rPr>
          <w:lang w:val="fr-FR" w:bidi="ar-TN"/>
        </w:rPr>
      </w:pPr>
    </w:p>
    <w:p w14:paraId="4735F48C" w14:textId="77777777" w:rsidR="00B35FC2" w:rsidRPr="00B04AAB" w:rsidRDefault="00B35FC2" w:rsidP="00B04AAB">
      <w:pPr>
        <w:jc w:val="center"/>
        <w:rPr>
          <w:sz w:val="32"/>
          <w:szCs w:val="32"/>
          <w:lang w:val="fr-FR"/>
        </w:rPr>
      </w:pPr>
    </w:p>
    <w:p w14:paraId="7BF37326" w14:textId="77777777" w:rsidR="00B35FC2" w:rsidRPr="00B04AAB" w:rsidRDefault="00B35FC2" w:rsidP="00B04AAB">
      <w:pPr>
        <w:jc w:val="center"/>
        <w:rPr>
          <w:sz w:val="32"/>
          <w:szCs w:val="32"/>
          <w:rtl/>
          <w:lang w:val="fr-FR"/>
        </w:rPr>
      </w:pPr>
    </w:p>
    <w:p w14:paraId="45958645" w14:textId="4117BC27" w:rsidR="00630BE3" w:rsidRPr="00B04AAB" w:rsidRDefault="00630BE3" w:rsidP="00B04AAB">
      <w:pPr>
        <w:spacing w:line="360" w:lineRule="auto"/>
        <w:jc w:val="center"/>
        <w:rPr>
          <w:b/>
          <w:bCs/>
          <w:sz w:val="36"/>
          <w:szCs w:val="36"/>
          <w:lang w:val="fr-FR" w:bidi="ar-TN"/>
        </w:rPr>
      </w:pPr>
      <w:r w:rsidRPr="00B04AAB">
        <w:rPr>
          <w:b/>
          <w:bCs/>
          <w:sz w:val="36"/>
          <w:szCs w:val="36"/>
          <w:lang w:val="fr-FR" w:bidi="ar-TN"/>
        </w:rPr>
        <w:t xml:space="preserve">A l'Attention de Monsieur le chef de bureau des douanes à </w:t>
      </w:r>
    </w:p>
    <w:p w14:paraId="03617FF3" w14:textId="77777777" w:rsidR="00B04AAB" w:rsidRDefault="00B04AAB" w:rsidP="00B04AAB">
      <w:pPr>
        <w:rPr>
          <w:lang w:val="fr-FR"/>
        </w:rPr>
      </w:pPr>
    </w:p>
    <w:p w14:paraId="7980CFA4" w14:textId="77777777" w:rsidR="00793165" w:rsidRPr="00EF5D9B" w:rsidRDefault="00793165" w:rsidP="00BF60FD">
      <w:pPr>
        <w:jc w:val="right"/>
        <w:rPr>
          <w:lang w:val="fr-FR" w:bidi="ar-TN"/>
        </w:rPr>
      </w:pPr>
      <w:r>
        <w:rPr>
          <w:lang w:val="fr-FR"/>
        </w:rPr>
        <w:t xml:space="preserve">               </w:t>
      </w:r>
    </w:p>
    <w:p w14:paraId="0E5D331D" w14:textId="4B18308A" w:rsidR="00B04AAB" w:rsidRPr="00B04AAB" w:rsidRDefault="00B04AAB" w:rsidP="00B04AAB">
      <w:pPr>
        <w:pStyle w:val="NormalWeb"/>
        <w:rPr>
          <w:b/>
          <w:bCs/>
          <w:sz w:val="32"/>
          <w:szCs w:val="32"/>
          <w:u w:val="single"/>
        </w:rPr>
      </w:pPr>
      <w:r w:rsidRPr="00B04AAB">
        <w:rPr>
          <w:b/>
          <w:bCs/>
          <w:sz w:val="32"/>
          <w:szCs w:val="32"/>
          <w:u w:val="single"/>
        </w:rPr>
        <w:t xml:space="preserve">Objet : </w:t>
      </w:r>
      <w:r w:rsidRPr="00B04AAB">
        <w:rPr>
          <w:b/>
          <w:bCs/>
          <w:sz w:val="32"/>
          <w:szCs w:val="32"/>
        </w:rPr>
        <w:t xml:space="preserve">Demande de </w:t>
      </w:r>
      <w:r w:rsidR="00027ADA">
        <w:rPr>
          <w:b/>
          <w:bCs/>
          <w:sz w:val="32"/>
          <w:szCs w:val="32"/>
        </w:rPr>
        <w:t>classement sous un seul code de nomenclature tarifaire.</w:t>
      </w:r>
    </w:p>
    <w:p w14:paraId="2E48957F" w14:textId="77777777" w:rsidR="00B04AAB" w:rsidRPr="00B04AAB" w:rsidRDefault="00B04AAB" w:rsidP="00B04AAB">
      <w:pPr>
        <w:pStyle w:val="NormalWeb"/>
        <w:rPr>
          <w:b/>
          <w:bCs/>
          <w:u w:val="single"/>
        </w:rPr>
      </w:pPr>
    </w:p>
    <w:p w14:paraId="287EAB11" w14:textId="77777777" w:rsidR="00B04AAB" w:rsidRPr="00B04AAB" w:rsidRDefault="00B04AAB" w:rsidP="00B04AAB">
      <w:pPr>
        <w:pStyle w:val="NormalWeb"/>
        <w:rPr>
          <w:b/>
          <w:bCs/>
          <w:sz w:val="28"/>
          <w:szCs w:val="28"/>
        </w:rPr>
      </w:pPr>
      <w:r w:rsidRPr="00B04AAB">
        <w:rPr>
          <w:b/>
          <w:bCs/>
          <w:sz w:val="28"/>
          <w:szCs w:val="28"/>
        </w:rPr>
        <w:t>Monsieur le Chef de Bureau,</w:t>
      </w:r>
    </w:p>
    <w:p w14:paraId="5EED3215" w14:textId="31117A34" w:rsidR="006140C0" w:rsidRDefault="00027ADA" w:rsidP="006140C0">
      <w:pPr>
        <w:pStyle w:val="NormalWeb"/>
        <w:rPr>
          <w:b/>
          <w:bCs/>
        </w:rPr>
      </w:pPr>
      <w:r>
        <w:rPr>
          <w:b/>
          <w:bCs/>
        </w:rPr>
        <w:t xml:space="preserve">Nous avons l’honneur de solliciter de votre haute bienveillance le classement d’un lot des matériels pour </w:t>
      </w:r>
      <w:r w:rsidR="00242249">
        <w:rPr>
          <w:b/>
          <w:bCs/>
        </w:rPr>
        <w:t>………………………………………………………..</w:t>
      </w:r>
      <w:r w:rsidR="006140C0">
        <w:rPr>
          <w:b/>
          <w:bCs/>
        </w:rPr>
        <w:t>. Matériel</w:t>
      </w:r>
      <w:r>
        <w:rPr>
          <w:b/>
          <w:bCs/>
        </w:rPr>
        <w:t xml:space="preserve"> détaillé sur la liste de colisage.</w:t>
      </w:r>
    </w:p>
    <w:p w14:paraId="4436D36A" w14:textId="5FD9F8CE" w:rsidR="00027ADA" w:rsidRDefault="006140C0" w:rsidP="006140C0">
      <w:pPr>
        <w:pStyle w:val="NormalWeb"/>
        <w:rPr>
          <w:b/>
          <w:bCs/>
        </w:rPr>
      </w:pPr>
      <w:r>
        <w:rPr>
          <w:b/>
          <w:bCs/>
        </w:rPr>
        <w:t>L’objectif de</w:t>
      </w:r>
      <w:r w:rsidR="00027ADA">
        <w:rPr>
          <w:b/>
          <w:bCs/>
        </w:rPr>
        <w:t xml:space="preserve"> cette demande est d’obtenir un classement clair et unique afin de faciliter l’opération de dédouanement et d’éviter toute ambiguïté lors de déclaration en douane. </w:t>
      </w:r>
    </w:p>
    <w:p w14:paraId="165E9699" w14:textId="5D809BDC" w:rsidR="00B04AAB" w:rsidRPr="00B04AAB" w:rsidRDefault="00B04AAB" w:rsidP="004566F8">
      <w:pPr>
        <w:pStyle w:val="NormalWeb"/>
        <w:rPr>
          <w:b/>
          <w:bCs/>
        </w:rPr>
      </w:pPr>
      <w:r w:rsidRPr="00B04AAB">
        <w:rPr>
          <w:b/>
          <w:bCs/>
        </w:rPr>
        <w:t>Dans l’attente de votre réponse, je vous prie d’agréer, Monsieur le Chef de Bureau, l’expression de mes salutations distinguées.</w:t>
      </w:r>
    </w:p>
    <w:p w14:paraId="4214B31C" w14:textId="45C427C0" w:rsidR="00C561FE" w:rsidRPr="00B04AAB" w:rsidRDefault="00C561FE" w:rsidP="00B04AAB">
      <w:pPr>
        <w:jc w:val="right"/>
        <w:rPr>
          <w:sz w:val="28"/>
          <w:szCs w:val="28"/>
          <w:lang w:val="fr-FR" w:bidi="ar-TN"/>
        </w:rPr>
      </w:pPr>
    </w:p>
    <w:p w14:paraId="2F2807A0" w14:textId="77777777" w:rsidR="00FA2C5C" w:rsidRDefault="00FA2C5C" w:rsidP="00192DCA">
      <w:pPr>
        <w:rPr>
          <w:lang w:val="fr-FR"/>
        </w:rPr>
      </w:pPr>
    </w:p>
    <w:p w14:paraId="2DB93F6C" w14:textId="77777777" w:rsidR="00793165" w:rsidRDefault="00793165">
      <w:pPr>
        <w:jc w:val="right"/>
        <w:rPr>
          <w:rtl/>
          <w:lang w:val="fr-FR" w:bidi="ar-TN"/>
        </w:rPr>
      </w:pPr>
    </w:p>
    <w:p w14:paraId="36C2D1D9" w14:textId="77777777" w:rsidR="00793165" w:rsidRPr="006140C0" w:rsidRDefault="00C561FE" w:rsidP="00B00608">
      <w:pPr>
        <w:rPr>
          <w:sz w:val="22"/>
          <w:szCs w:val="22"/>
          <w:lang w:val="fr-FR"/>
        </w:rPr>
      </w:pPr>
      <w:r w:rsidRPr="006140C0">
        <w:rPr>
          <w:sz w:val="22"/>
          <w:szCs w:val="22"/>
          <w:lang w:val="fr-FR"/>
        </w:rPr>
        <w:t>SIGNATURE</w:t>
      </w:r>
    </w:p>
    <w:p w14:paraId="6AF953D6" w14:textId="77777777" w:rsidR="00FA2C5C" w:rsidRDefault="00FA2C5C" w:rsidP="00B00608">
      <w:pPr>
        <w:rPr>
          <w:lang w:val="fr-FR"/>
        </w:rPr>
      </w:pPr>
    </w:p>
    <w:p w14:paraId="7A12290E" w14:textId="77777777" w:rsidR="00FA2C5C" w:rsidRDefault="00FA2C5C" w:rsidP="00B00608">
      <w:pPr>
        <w:rPr>
          <w:lang w:val="fr-FR"/>
        </w:rPr>
      </w:pPr>
    </w:p>
    <w:p w14:paraId="443D8E67" w14:textId="023F4871" w:rsidR="00793165" w:rsidRDefault="00793165" w:rsidP="00242249">
      <w:pPr>
        <w:jc w:val="center"/>
        <w:rPr>
          <w:lang w:val="fr-FR" w:bidi="ar-TN"/>
        </w:rPr>
      </w:pPr>
    </w:p>
    <w:sectPr w:rsidR="00793165" w:rsidSect="0012318B">
      <w:pgSz w:w="11906" w:h="16838"/>
      <w:pgMar w:top="1440" w:right="1646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DCA"/>
    <w:rsid w:val="000017EC"/>
    <w:rsid w:val="000124E3"/>
    <w:rsid w:val="00012D8C"/>
    <w:rsid w:val="00027ADA"/>
    <w:rsid w:val="0005150E"/>
    <w:rsid w:val="00121C53"/>
    <w:rsid w:val="0012318B"/>
    <w:rsid w:val="001473B9"/>
    <w:rsid w:val="00163DF0"/>
    <w:rsid w:val="001849D3"/>
    <w:rsid w:val="00192DCA"/>
    <w:rsid w:val="001C42C9"/>
    <w:rsid w:val="00242249"/>
    <w:rsid w:val="0025547E"/>
    <w:rsid w:val="002B0FF7"/>
    <w:rsid w:val="00430F1B"/>
    <w:rsid w:val="004312E2"/>
    <w:rsid w:val="004566F8"/>
    <w:rsid w:val="006140C0"/>
    <w:rsid w:val="00630BE3"/>
    <w:rsid w:val="006706E9"/>
    <w:rsid w:val="006F1B86"/>
    <w:rsid w:val="00793165"/>
    <w:rsid w:val="008366AF"/>
    <w:rsid w:val="009C51DB"/>
    <w:rsid w:val="009F4CDC"/>
    <w:rsid w:val="00A21569"/>
    <w:rsid w:val="00B00608"/>
    <w:rsid w:val="00B04AAB"/>
    <w:rsid w:val="00B05BC3"/>
    <w:rsid w:val="00B35FC2"/>
    <w:rsid w:val="00B86626"/>
    <w:rsid w:val="00B97681"/>
    <w:rsid w:val="00BF60FD"/>
    <w:rsid w:val="00C31FD2"/>
    <w:rsid w:val="00C561FE"/>
    <w:rsid w:val="00D37894"/>
    <w:rsid w:val="00D400F0"/>
    <w:rsid w:val="00DA6281"/>
    <w:rsid w:val="00DE3DC0"/>
    <w:rsid w:val="00ED3BCC"/>
    <w:rsid w:val="00ED62E8"/>
    <w:rsid w:val="00EF5D9B"/>
    <w:rsid w:val="00FA2C5C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593E"/>
  <w15:docId w15:val="{ACA19DF0-1113-45A2-8D5F-A6E13414D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18B"/>
    <w:pPr>
      <w:bidi/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12318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04AAB"/>
    <w:pPr>
      <w:bidi w:val="0"/>
      <w:spacing w:before="100" w:beforeAutospacing="1" w:after="100" w:afterAutospacing="1"/>
    </w:pPr>
    <w:rPr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1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uane\DOUANE\DEMANDE\DEMANDE%20D&#8217;ARRET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3549-DF90-40B3-A0F4-FBEA4AF9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DEMANDE D’ARRET</Template>
  <TotalTime>183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SFAX , LE 11/07/2007</vt:lpstr>
    </vt:vector>
  </TitlesOfParts>
  <Company>le partenaire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SFAX , LE 11/07/2007</dc:title>
  <dc:subject/>
  <dc:creator>DELL</dc:creator>
  <cp:keywords/>
  <dc:description/>
  <cp:lastModifiedBy>DELL</cp:lastModifiedBy>
  <cp:revision>3</cp:revision>
  <cp:lastPrinted>2025-09-18T14:52:00Z</cp:lastPrinted>
  <dcterms:created xsi:type="dcterms:W3CDTF">2025-04-08T13:17:00Z</dcterms:created>
  <dcterms:modified xsi:type="dcterms:W3CDTF">2026-01-23T15:59:00Z</dcterms:modified>
</cp:coreProperties>
</file>